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BC25" wp14:editId="3DA18213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1A05CAA" wp14:editId="200FBB41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0068F4">
        <w:rPr>
          <w:b/>
          <w:color w:val="003963" w:themeColor="accent2" w:themeShade="80"/>
          <w:sz w:val="20"/>
        </w:rPr>
        <w:t>21 de Junio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0068F4">
        <w:rPr>
          <w:b/>
          <w:color w:val="003963" w:themeColor="accent2" w:themeShade="80"/>
          <w:sz w:val="20"/>
        </w:rPr>
        <w:t>MAYO</w:t>
      </w:r>
      <w:bookmarkStart w:id="0" w:name="_GoBack"/>
      <w:bookmarkEnd w:id="0"/>
      <w:r w:rsidR="00DE02A3">
        <w:rPr>
          <w:b/>
          <w:color w:val="003963" w:themeColor="accent2" w:themeShade="80"/>
          <w:sz w:val="20"/>
        </w:rPr>
        <w:t xml:space="preserve"> 2021</w:t>
      </w:r>
    </w:p>
    <w:p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45895" wp14:editId="74072DAF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F04D3D7" wp14:editId="273FD7BE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8"/>
      <w:footerReference w:type="default" r:id="rId19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0C9" w:rsidRDefault="00B570C9" w:rsidP="00590471">
      <w:r>
        <w:separator/>
      </w:r>
    </w:p>
  </w:endnote>
  <w:endnote w:type="continuationSeparator" w:id="0">
    <w:p w:rsidR="00B570C9" w:rsidRDefault="00B570C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71" w:rsidRDefault="00D25D71" w:rsidP="00D25D71">
    <w:pPr>
      <w:pStyle w:val="Default"/>
    </w:pPr>
  </w:p>
  <w:p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0C9" w:rsidRDefault="00B570C9" w:rsidP="00590471">
      <w:r>
        <w:separator/>
      </w:r>
    </w:p>
  </w:footnote>
  <w:footnote w:type="continuationSeparator" w:id="0">
    <w:p w:rsidR="00B570C9" w:rsidRDefault="00B570C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1692AD" wp14:editId="0D05CFB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FA5420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570C9"/>
    <w:rsid w:val="00B6466C"/>
    <w:rsid w:val="00B75BEF"/>
    <w:rsid w:val="00B76CDA"/>
    <w:rsid w:val="00BA5A9D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271"/>
    <w:rsid w:val="00DE02A3"/>
    <w:rsid w:val="00E26AED"/>
    <w:rsid w:val="00E31FFD"/>
    <w:rsid w:val="00E73AB8"/>
    <w:rsid w:val="00E77B5E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4ECDBAD-D0B0-49D6-812B-CBAD2E9B5CA2}" type="pres">
      <dgm:prSet presAssocID="{A8C368D5-7A0D-49AD-80CD-801213A6AC86}" presName="hierFlow" presStyleCnt="0"/>
      <dgm:spPr/>
      <dgm:t>
        <a:bodyPr/>
        <a:lstStyle/>
        <a:p>
          <a:endParaRPr lang="es-ES"/>
        </a:p>
      </dgm:t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798AD29E-616A-4D0D-8953-1FD50D8BE43A}" type="pres">
      <dgm:prSet presAssocID="{94371507-5F1F-42FC-82AE-EF0286A95678}" presName="Name14" presStyleCnt="0"/>
      <dgm:spPr/>
      <dgm:t>
        <a:bodyPr/>
        <a:lstStyle/>
        <a:p>
          <a:endParaRPr lang="es-ES"/>
        </a:p>
      </dgm:t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B15A96-4228-46DC-A5A3-4669CE415CDE}" type="pres">
      <dgm:prSet presAssocID="{94371507-5F1F-42FC-82AE-EF0286A95678}" presName="hierChild2" presStyleCnt="0"/>
      <dgm:spPr/>
      <dgm:t>
        <a:bodyPr/>
        <a:lstStyle/>
        <a:p>
          <a:endParaRPr lang="es-ES"/>
        </a:p>
      </dgm:t>
    </dgm:pt>
    <dgm:pt modelId="{DDB5617E-04B5-4171-821D-5C1416EFA0E5}" type="pres">
      <dgm:prSet presAssocID="{F70297A6-C3EE-410E-998D-490E86A6604D}" presName="Name19" presStyleLbl="parChTrans1D2" presStyleIdx="0" presStyleCnt="3"/>
      <dgm:spPr/>
      <dgm:t>
        <a:bodyPr/>
        <a:lstStyle/>
        <a:p>
          <a:endParaRPr lang="es-ES"/>
        </a:p>
      </dgm:t>
    </dgm:pt>
    <dgm:pt modelId="{04B472C8-F450-4A03-BFB8-3BF40B02C95E}" type="pres">
      <dgm:prSet presAssocID="{DAE2F10A-6690-4C4C-8C46-54015B87DDE6}" presName="Name21" presStyleCnt="0"/>
      <dgm:spPr/>
      <dgm:t>
        <a:bodyPr/>
        <a:lstStyle/>
        <a:p>
          <a:endParaRPr lang="es-ES"/>
        </a:p>
      </dgm:t>
    </dgm:pt>
    <dgm:pt modelId="{B6070954-D67A-424D-94BA-931482B515BD}" type="pres">
      <dgm:prSet presAssocID="{DAE2F10A-6690-4C4C-8C46-54015B87DDE6}" presName="level2Shape" presStyleLbl="node2" presStyleIdx="0" presStyleCnt="3"/>
      <dgm:spPr/>
      <dgm:t>
        <a:bodyPr/>
        <a:lstStyle/>
        <a:p>
          <a:endParaRPr lang="es-ES"/>
        </a:p>
      </dgm:t>
    </dgm:pt>
    <dgm:pt modelId="{B04DEB4E-000D-4E0F-B816-5CF291D4DFE4}" type="pres">
      <dgm:prSet presAssocID="{DAE2F10A-6690-4C4C-8C46-54015B87DDE6}" presName="hierChild3" presStyleCnt="0"/>
      <dgm:spPr/>
      <dgm:t>
        <a:bodyPr/>
        <a:lstStyle/>
        <a:p>
          <a:endParaRPr lang="es-ES"/>
        </a:p>
      </dgm:t>
    </dgm:pt>
    <dgm:pt modelId="{E4F3D293-4F02-4DCE-A8BD-5D997883D325}" type="pres">
      <dgm:prSet presAssocID="{AE31CCE7-1315-4BEB-B25F-87AC411BE0CE}" presName="Name19" presStyleLbl="parChTrans1D2" presStyleIdx="1" presStyleCnt="3"/>
      <dgm:spPr/>
      <dgm:t>
        <a:bodyPr/>
        <a:lstStyle/>
        <a:p>
          <a:endParaRPr lang="es-ES"/>
        </a:p>
      </dgm:t>
    </dgm:pt>
    <dgm:pt modelId="{31F2E7CC-CF69-4C60-A8B2-B10EB1EEF16E}" type="pres">
      <dgm:prSet presAssocID="{AF24E347-9CB9-4077-BD80-BDAD3449CB8A}" presName="Name21" presStyleCnt="0"/>
      <dgm:spPr/>
      <dgm:t>
        <a:bodyPr/>
        <a:lstStyle/>
        <a:p>
          <a:endParaRPr lang="es-ES"/>
        </a:p>
      </dgm:t>
    </dgm:pt>
    <dgm:pt modelId="{F8AAE983-3395-498C-B18E-19F5677A9F05}" type="pres">
      <dgm:prSet presAssocID="{AF24E347-9CB9-4077-BD80-BDAD3449CB8A}" presName="level2Shape" presStyleLbl="node2" presStyleIdx="1" presStyleCnt="3"/>
      <dgm:spPr/>
      <dgm:t>
        <a:bodyPr/>
        <a:lstStyle/>
        <a:p>
          <a:endParaRPr lang="es-ES"/>
        </a:p>
      </dgm:t>
    </dgm:pt>
    <dgm:pt modelId="{95AA56C1-6356-4490-95B5-45B455B8009A}" type="pres">
      <dgm:prSet presAssocID="{AF24E347-9CB9-4077-BD80-BDAD3449CB8A}" presName="hierChild3" presStyleCnt="0"/>
      <dgm:spPr/>
      <dgm:t>
        <a:bodyPr/>
        <a:lstStyle/>
        <a:p>
          <a:endParaRPr lang="es-ES"/>
        </a:p>
      </dgm:t>
    </dgm:pt>
    <dgm:pt modelId="{CBBE47B1-3C05-4B2E-B906-F9940686114C}" type="pres">
      <dgm:prSet presAssocID="{3A881971-E636-4970-9D2A-A5941C1F822D}" presName="Name19" presStyleLbl="parChTrans1D2" presStyleIdx="2" presStyleCnt="3"/>
      <dgm:spPr/>
      <dgm:t>
        <a:bodyPr/>
        <a:lstStyle/>
        <a:p>
          <a:endParaRPr lang="es-ES"/>
        </a:p>
      </dgm:t>
    </dgm:pt>
    <dgm:pt modelId="{786DEE72-0D59-4517-B269-DF53E3AD0CCA}" type="pres">
      <dgm:prSet presAssocID="{FCB33C80-BEC6-452C-B45B-963587DEF027}" presName="Name21" presStyleCnt="0"/>
      <dgm:spPr/>
      <dgm:t>
        <a:bodyPr/>
        <a:lstStyle/>
        <a:p>
          <a:endParaRPr lang="es-ES"/>
        </a:p>
      </dgm:t>
    </dgm:pt>
    <dgm:pt modelId="{60534E82-AF13-46B3-9875-9D890458E943}" type="pres">
      <dgm:prSet presAssocID="{FCB33C80-BEC6-452C-B45B-963587DEF027}" presName="level2Shape" presStyleLbl="node2" presStyleIdx="2" presStyleCnt="3"/>
      <dgm:spPr/>
      <dgm:t>
        <a:bodyPr/>
        <a:lstStyle/>
        <a:p>
          <a:endParaRPr lang="es-ES"/>
        </a:p>
      </dgm:t>
    </dgm:pt>
    <dgm:pt modelId="{C928C93D-5FDB-4B3E-9ED1-3A9DEE88075A}" type="pres">
      <dgm:prSet presAssocID="{FCB33C80-BEC6-452C-B45B-963587DEF027}" presName="hierChild3" presStyleCnt="0"/>
      <dgm:spPr/>
      <dgm:t>
        <a:bodyPr/>
        <a:lstStyle/>
        <a:p>
          <a:endParaRPr lang="es-ES"/>
        </a:p>
      </dgm:t>
    </dgm:pt>
    <dgm:pt modelId="{7E1A64A6-3B56-4C76-981E-B3716099625A}" type="pres">
      <dgm:prSet presAssocID="{06C80E52-B2DF-4114-ADC7-2E4F3B038A3B}" presName="Name19" presStyleLbl="parChTrans1D3" presStyleIdx="0" presStyleCnt="1"/>
      <dgm:spPr/>
      <dgm:t>
        <a:bodyPr/>
        <a:lstStyle/>
        <a:p>
          <a:endParaRPr lang="es-ES"/>
        </a:p>
      </dgm:t>
    </dgm:pt>
    <dgm:pt modelId="{50D73F9A-3F1A-4E81-B94E-C2D518131923}" type="pres">
      <dgm:prSet presAssocID="{CB435092-B99B-484D-B7FA-4FDB1E796B09}" presName="Name21" presStyleCnt="0"/>
      <dgm:spPr/>
      <dgm:t>
        <a:bodyPr/>
        <a:lstStyle/>
        <a:p>
          <a:endParaRPr lang="es-ES"/>
        </a:p>
      </dgm:t>
    </dgm:pt>
    <dgm:pt modelId="{789CB09E-0083-40C0-97BF-11493D1BE9D8}" type="pres">
      <dgm:prSet presAssocID="{CB435092-B99B-484D-B7FA-4FDB1E796B09}" presName="level2Shape" presStyleLbl="node3" presStyleIdx="0" presStyleCnt="1"/>
      <dgm:spPr/>
      <dgm:t>
        <a:bodyPr/>
        <a:lstStyle/>
        <a:p>
          <a:endParaRPr lang="es-ES"/>
        </a:p>
      </dgm:t>
    </dgm:pt>
    <dgm:pt modelId="{254A3DC5-B7A2-4461-9D09-4A2B1E0914D2}" type="pres">
      <dgm:prSet presAssocID="{CB435092-B99B-484D-B7FA-4FDB1E796B09}" presName="hierChild3" presStyleCnt="0"/>
      <dgm:spPr/>
      <dgm:t>
        <a:bodyPr/>
        <a:lstStyle/>
        <a:p>
          <a:endParaRPr lang="es-ES"/>
        </a:p>
      </dgm:t>
    </dgm:pt>
    <dgm:pt modelId="{E0389368-5C3B-417D-B5EE-1A521EDE600F}" type="pres">
      <dgm:prSet presAssocID="{250EF603-E7F2-46BB-B402-930C13538D40}" presName="Name19" presStyleLbl="parChTrans1D4" presStyleIdx="0" presStyleCnt="7"/>
      <dgm:spPr/>
      <dgm:t>
        <a:bodyPr/>
        <a:lstStyle/>
        <a:p>
          <a:endParaRPr lang="es-ES"/>
        </a:p>
      </dgm:t>
    </dgm:pt>
    <dgm:pt modelId="{E9AAC8FD-18ED-42EA-B749-4B58E7DC7A40}" type="pres">
      <dgm:prSet presAssocID="{571F7011-D6E6-4317-AB8B-AB018938AAC1}" presName="Name21" presStyleCnt="0"/>
      <dgm:spPr/>
      <dgm:t>
        <a:bodyPr/>
        <a:lstStyle/>
        <a:p>
          <a:endParaRPr lang="es-ES"/>
        </a:p>
      </dgm:t>
    </dgm:pt>
    <dgm:pt modelId="{1E6BD48F-F2DA-45FC-BEC8-3E9DF3FC70CE}" type="pres">
      <dgm:prSet presAssocID="{571F7011-D6E6-4317-AB8B-AB018938AAC1}" presName="level2Shape" presStyleLbl="asst3" presStyleIdx="0" presStyleCnt="4"/>
      <dgm:spPr/>
      <dgm:t>
        <a:bodyPr/>
        <a:lstStyle/>
        <a:p>
          <a:endParaRPr lang="es-ES"/>
        </a:p>
      </dgm:t>
    </dgm:pt>
    <dgm:pt modelId="{CC5DECB3-6BE7-4E41-B43E-70AF3DB1A103}" type="pres">
      <dgm:prSet presAssocID="{571F7011-D6E6-4317-AB8B-AB018938AAC1}" presName="hierChild3" presStyleCnt="0"/>
      <dgm:spPr/>
      <dgm:t>
        <a:bodyPr/>
        <a:lstStyle/>
        <a:p>
          <a:endParaRPr lang="es-ES"/>
        </a:p>
      </dgm:t>
    </dgm:pt>
    <dgm:pt modelId="{3D7D653F-A59B-4DFE-BD11-C35ADFBB3AF0}" type="pres">
      <dgm:prSet presAssocID="{B65BB9C5-444D-4E88-B754-7FAB3A07C5C8}" presName="Name19" presStyleLbl="parChTrans1D4" presStyleIdx="1" presStyleCnt="7"/>
      <dgm:spPr/>
      <dgm:t>
        <a:bodyPr/>
        <a:lstStyle/>
        <a:p>
          <a:endParaRPr lang="es-ES"/>
        </a:p>
      </dgm:t>
    </dgm:pt>
    <dgm:pt modelId="{1A86F474-5FEB-465E-B19D-DF674F42C9E9}" type="pres">
      <dgm:prSet presAssocID="{CF94FFE9-F202-4E25-9147-50F1AC489E6C}" presName="Name21" presStyleCnt="0"/>
      <dgm:spPr/>
      <dgm:t>
        <a:bodyPr/>
        <a:lstStyle/>
        <a:p>
          <a:endParaRPr lang="es-ES"/>
        </a:p>
      </dgm:t>
    </dgm:pt>
    <dgm:pt modelId="{860EC3CA-F037-4C4B-9381-06A79FE51B91}" type="pres">
      <dgm:prSet presAssocID="{CF94FFE9-F202-4E25-9147-50F1AC489E6C}" presName="level2Shape" presStyleLbl="asst3" presStyleIdx="1" presStyleCnt="4"/>
      <dgm:spPr/>
      <dgm:t>
        <a:bodyPr/>
        <a:lstStyle/>
        <a:p>
          <a:endParaRPr lang="es-ES"/>
        </a:p>
      </dgm:t>
    </dgm:pt>
    <dgm:pt modelId="{145F5769-E8A1-4F95-A574-929BD7D52AE4}" type="pres">
      <dgm:prSet presAssocID="{CF94FFE9-F202-4E25-9147-50F1AC489E6C}" presName="hierChild3" presStyleCnt="0"/>
      <dgm:spPr/>
      <dgm:t>
        <a:bodyPr/>
        <a:lstStyle/>
        <a:p>
          <a:endParaRPr lang="es-ES"/>
        </a:p>
      </dgm:t>
    </dgm:pt>
    <dgm:pt modelId="{BBAFC79D-FC5E-4B5C-864B-E1759CCD4210}" type="pres">
      <dgm:prSet presAssocID="{D3D34E84-8A3A-4631-87AB-DCC2DA6377ED}" presName="Name19" presStyleLbl="parChTrans1D4" presStyleIdx="2" presStyleCnt="7"/>
      <dgm:spPr/>
      <dgm:t>
        <a:bodyPr/>
        <a:lstStyle/>
        <a:p>
          <a:endParaRPr lang="es-ES"/>
        </a:p>
      </dgm:t>
    </dgm:pt>
    <dgm:pt modelId="{28C1F5D8-842A-4700-81D5-9FF419B4D16C}" type="pres">
      <dgm:prSet presAssocID="{56772678-A4D4-4A99-8900-BF5EA9115A75}" presName="Name21" presStyleCnt="0"/>
      <dgm:spPr/>
      <dgm:t>
        <a:bodyPr/>
        <a:lstStyle/>
        <a:p>
          <a:endParaRPr lang="es-ES"/>
        </a:p>
      </dgm:t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  <dgm:t>
        <a:bodyPr/>
        <a:lstStyle/>
        <a:p>
          <a:endParaRPr lang="es-ES"/>
        </a:p>
      </dgm:t>
    </dgm:pt>
    <dgm:pt modelId="{97042A2F-8899-43D2-9810-ECE16809743F}" type="pres">
      <dgm:prSet presAssocID="{56772678-A4D4-4A99-8900-BF5EA9115A75}" presName="hierChild3" presStyleCnt="0"/>
      <dgm:spPr/>
      <dgm:t>
        <a:bodyPr/>
        <a:lstStyle/>
        <a:p>
          <a:endParaRPr lang="es-ES"/>
        </a:p>
      </dgm:t>
    </dgm:pt>
    <dgm:pt modelId="{FF6AE457-37C8-4513-AB60-F78B677D6D0E}" type="pres">
      <dgm:prSet presAssocID="{92C0AD2A-82F5-496F-9A89-03A6051B6684}" presName="Name19" presStyleLbl="parChTrans1D4" presStyleIdx="3" presStyleCnt="7"/>
      <dgm:spPr/>
      <dgm:t>
        <a:bodyPr/>
        <a:lstStyle/>
        <a:p>
          <a:endParaRPr lang="es-ES"/>
        </a:p>
      </dgm:t>
    </dgm:pt>
    <dgm:pt modelId="{6E00F828-38B4-49F0-BFF6-14B03CD4229F}" type="pres">
      <dgm:prSet presAssocID="{9B99CD4D-C02D-42EE-A34E-2E3B1707D187}" presName="Name21" presStyleCnt="0"/>
      <dgm:spPr/>
      <dgm:t>
        <a:bodyPr/>
        <a:lstStyle/>
        <a:p>
          <a:endParaRPr lang="es-ES"/>
        </a:p>
      </dgm:t>
    </dgm:pt>
    <dgm:pt modelId="{BF822A45-D91F-4273-B81C-0C7F907D7E8E}" type="pres">
      <dgm:prSet presAssocID="{9B99CD4D-C02D-42EE-A34E-2E3B1707D187}" presName="level2Shape" presStyleLbl="node4" presStyleIdx="0" presStyleCnt="3"/>
      <dgm:spPr/>
      <dgm:t>
        <a:bodyPr/>
        <a:lstStyle/>
        <a:p>
          <a:endParaRPr lang="es-ES"/>
        </a:p>
      </dgm:t>
    </dgm:pt>
    <dgm:pt modelId="{16990F50-2C78-4821-A4BE-9A49E3DCC340}" type="pres">
      <dgm:prSet presAssocID="{9B99CD4D-C02D-42EE-A34E-2E3B1707D187}" presName="hierChild3" presStyleCnt="0"/>
      <dgm:spPr/>
      <dgm:t>
        <a:bodyPr/>
        <a:lstStyle/>
        <a:p>
          <a:endParaRPr lang="es-ES"/>
        </a:p>
      </dgm:t>
    </dgm:pt>
    <dgm:pt modelId="{12369C30-37CD-495C-AB0D-4FFE5D4D8CEA}" type="pres">
      <dgm:prSet presAssocID="{B082696F-F287-4225-AEEC-A8FD7EB659E9}" presName="Name19" presStyleLbl="parChTrans1D4" presStyleIdx="4" presStyleCnt="7"/>
      <dgm:spPr/>
      <dgm:t>
        <a:bodyPr/>
        <a:lstStyle/>
        <a:p>
          <a:endParaRPr lang="es-ES"/>
        </a:p>
      </dgm:t>
    </dgm:pt>
    <dgm:pt modelId="{0F18004F-C989-4C5D-BAC5-39EA48E0BEF4}" type="pres">
      <dgm:prSet presAssocID="{8F10C944-E25A-4335-9E74-72AD2423EC86}" presName="Name21" presStyleCnt="0"/>
      <dgm:spPr/>
      <dgm:t>
        <a:bodyPr/>
        <a:lstStyle/>
        <a:p>
          <a:endParaRPr lang="es-ES"/>
        </a:p>
      </dgm:t>
    </dgm:pt>
    <dgm:pt modelId="{DEB2F83B-FC99-488E-8D84-7D7A6C29630C}" type="pres">
      <dgm:prSet presAssocID="{8F10C944-E25A-4335-9E74-72AD2423EC86}" presName="level2Shape" presStyleLbl="node4" presStyleIdx="1" presStyleCnt="3"/>
      <dgm:spPr/>
      <dgm:t>
        <a:bodyPr/>
        <a:lstStyle/>
        <a:p>
          <a:endParaRPr lang="es-ES"/>
        </a:p>
      </dgm:t>
    </dgm:pt>
    <dgm:pt modelId="{E6FE9404-FE04-4BE2-B760-C0328BD06B6B}" type="pres">
      <dgm:prSet presAssocID="{8F10C944-E25A-4335-9E74-72AD2423EC86}" presName="hierChild3" presStyleCnt="0"/>
      <dgm:spPr/>
      <dgm:t>
        <a:bodyPr/>
        <a:lstStyle/>
        <a:p>
          <a:endParaRPr lang="es-ES"/>
        </a:p>
      </dgm:t>
    </dgm:pt>
    <dgm:pt modelId="{05E21A48-0489-4A52-9D4D-6F64221D46A7}" type="pres">
      <dgm:prSet presAssocID="{9454E865-3DDE-4390-9262-5155BE196545}" presName="Name19" presStyleLbl="parChTrans1D4" presStyleIdx="5" presStyleCnt="7"/>
      <dgm:spPr/>
      <dgm:t>
        <a:bodyPr/>
        <a:lstStyle/>
        <a:p>
          <a:endParaRPr lang="es-ES"/>
        </a:p>
      </dgm:t>
    </dgm:pt>
    <dgm:pt modelId="{AF62EF41-FC31-4C89-92D4-FF4FA5F33059}" type="pres">
      <dgm:prSet presAssocID="{8D5A2AB2-7436-4DFA-8C79-2AE4AD6FC49D}" presName="Name21" presStyleCnt="0"/>
      <dgm:spPr/>
      <dgm:t>
        <a:bodyPr/>
        <a:lstStyle/>
        <a:p>
          <a:endParaRPr lang="es-ES"/>
        </a:p>
      </dgm:t>
    </dgm:pt>
    <dgm:pt modelId="{D2FFEE5C-0F52-412A-9126-3C91F100F527}" type="pres">
      <dgm:prSet presAssocID="{8D5A2AB2-7436-4DFA-8C79-2AE4AD6FC49D}" presName="level2Shape" presStyleLbl="asst3" presStyleIdx="3" presStyleCnt="4"/>
      <dgm:spPr/>
      <dgm:t>
        <a:bodyPr/>
        <a:lstStyle/>
        <a:p>
          <a:endParaRPr lang="es-ES"/>
        </a:p>
      </dgm:t>
    </dgm:pt>
    <dgm:pt modelId="{02B8C4B2-9A0A-48EE-A39E-C30940A17E45}" type="pres">
      <dgm:prSet presAssocID="{8D5A2AB2-7436-4DFA-8C79-2AE4AD6FC49D}" presName="hierChild3" presStyleCnt="0"/>
      <dgm:spPr/>
      <dgm:t>
        <a:bodyPr/>
        <a:lstStyle/>
        <a:p>
          <a:endParaRPr lang="es-ES"/>
        </a:p>
      </dgm:t>
    </dgm:pt>
    <dgm:pt modelId="{0FE7D2B8-2372-40B4-B9BE-0ED1BA551B43}" type="pres">
      <dgm:prSet presAssocID="{56BECDB2-B596-47E2-83FB-4FF2C7752874}" presName="Name19" presStyleLbl="parChTrans1D4" presStyleIdx="6" presStyleCnt="7"/>
      <dgm:spPr/>
      <dgm:t>
        <a:bodyPr/>
        <a:lstStyle/>
        <a:p>
          <a:endParaRPr lang="es-ES"/>
        </a:p>
      </dgm:t>
    </dgm:pt>
    <dgm:pt modelId="{F2D8239C-2098-4A0D-9575-E89A0628F141}" type="pres">
      <dgm:prSet presAssocID="{7F1742BA-8F8A-4750-BF1C-A25417372549}" presName="Name21" presStyleCnt="0"/>
      <dgm:spPr/>
      <dgm:t>
        <a:bodyPr/>
        <a:lstStyle/>
        <a:p>
          <a:endParaRPr lang="es-ES"/>
        </a:p>
      </dgm:t>
    </dgm:pt>
    <dgm:pt modelId="{332F977E-9B42-47BB-82CD-07D25A72FE13}" type="pres">
      <dgm:prSet presAssocID="{7F1742BA-8F8A-4750-BF1C-A25417372549}" presName="level2Shape" presStyleLbl="node4" presStyleIdx="2" presStyleCnt="3"/>
      <dgm:spPr/>
      <dgm:t>
        <a:bodyPr/>
        <a:lstStyle/>
        <a:p>
          <a:endParaRPr lang="es-ES"/>
        </a:p>
      </dgm:t>
    </dgm:pt>
    <dgm:pt modelId="{9A68B6B4-DB85-4FE2-B67F-B840BB226FE4}" type="pres">
      <dgm:prSet presAssocID="{7F1742BA-8F8A-4750-BF1C-A25417372549}" presName="hierChild3" presStyleCnt="0"/>
      <dgm:spPr/>
      <dgm:t>
        <a:bodyPr/>
        <a:lstStyle/>
        <a:p>
          <a:endParaRPr lang="es-ES"/>
        </a:p>
      </dgm:t>
    </dgm:pt>
    <dgm:pt modelId="{DE7C6AF4-7344-40F5-A88A-67789EAECABD}" type="pres">
      <dgm:prSet presAssocID="{A8C368D5-7A0D-49AD-80CD-801213A6AC86}" presName="bgShapesFlow" presStyleCnt="0"/>
      <dgm:spPr/>
      <dgm:t>
        <a:bodyPr/>
        <a:lstStyle/>
        <a:p>
          <a:endParaRPr lang="es-ES"/>
        </a:p>
      </dgm:t>
    </dgm:pt>
  </dgm:ptLst>
  <dgm:cxnLst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45EA3-E65A-4063-8817-99B3C6F0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2021-06-21T16:36:00Z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